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E63" w:rsidRDefault="00AD3E63"/>
    <w:sectPr w:rsidR="00AD3E63" w:rsidSect="00404F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9C3" w:rsidRDefault="00D249C3" w:rsidP="0017469C">
      <w:pPr>
        <w:spacing w:after="0" w:line="240" w:lineRule="auto"/>
      </w:pPr>
      <w:r>
        <w:separator/>
      </w:r>
    </w:p>
  </w:endnote>
  <w:endnote w:type="continuationSeparator" w:id="1">
    <w:p w:rsidR="00D249C3" w:rsidRDefault="00D249C3" w:rsidP="00174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FB4" w:rsidRDefault="00404FB4">
    <w:pPr>
      <w:pStyle w:val="Sidfo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6DD" w:rsidRDefault="001436DD" w:rsidP="00404FB4">
    <w:pPr>
      <w:pStyle w:val="Sidfot"/>
      <w:rPr>
        <w:noProof/>
        <w:lang w:eastAsia="sv-SE"/>
      </w:rPr>
    </w:pPr>
  </w:p>
  <w:p w:rsidR="00D356F1" w:rsidRDefault="00D356F1" w:rsidP="00404FB4">
    <w:pPr>
      <w:pStyle w:val="Sidfot"/>
      <w:rPr>
        <w:noProof/>
        <w:lang w:eastAsia="sv-SE"/>
      </w:rPr>
    </w:pPr>
  </w:p>
  <w:p w:rsidR="00404FB4" w:rsidRDefault="00404FB4" w:rsidP="00D356F1">
    <w:pPr>
      <w:pStyle w:val="Sidfot"/>
      <w:ind w:left="2410"/>
      <w:rPr>
        <w:noProof/>
        <w:lang w:eastAsia="sv-SE"/>
      </w:rPr>
    </w:pPr>
    <w:r>
      <w:rPr>
        <w:noProof/>
        <w:lang w:eastAsia="sv-SE"/>
      </w:rPr>
      <w:drawing>
        <wp:inline distT="0" distB="0" distL="0" distR="0">
          <wp:extent cx="2266950" cy="550995"/>
          <wp:effectExtent l="19050" t="0" r="0" b="0"/>
          <wp:docPr id="4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854" cy="552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FB4" w:rsidRDefault="00404FB4">
    <w:pPr>
      <w:pStyle w:val="Sidfo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9C3" w:rsidRDefault="00D249C3" w:rsidP="0017469C">
      <w:pPr>
        <w:spacing w:after="0" w:line="240" w:lineRule="auto"/>
      </w:pPr>
      <w:r>
        <w:separator/>
      </w:r>
    </w:p>
  </w:footnote>
  <w:footnote w:type="continuationSeparator" w:id="1">
    <w:p w:rsidR="00D249C3" w:rsidRDefault="00D249C3" w:rsidP="00174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FB4" w:rsidRDefault="00404FB4">
    <w:pPr>
      <w:pStyle w:val="Sidhuvu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69C" w:rsidRDefault="0017469C" w:rsidP="00404FB4">
    <w:pPr>
      <w:pStyle w:val="Sidhuvud"/>
      <w:ind w:left="851"/>
    </w:pPr>
    <w:r>
      <w:rPr>
        <w:noProof/>
        <w:lang w:eastAsia="sv-SE"/>
      </w:rPr>
      <w:drawing>
        <wp:inline distT="0" distB="0" distL="0" distR="0">
          <wp:extent cx="4361758" cy="405608"/>
          <wp:effectExtent l="19050" t="0" r="692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3597" cy="4113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7469C" w:rsidRDefault="0017469C">
    <w:pPr>
      <w:pStyle w:val="Sidhuvud"/>
    </w:pPr>
  </w:p>
  <w:p w:rsidR="0017469C" w:rsidRDefault="0017469C">
    <w:pPr>
      <w:pStyle w:val="Sidhuvud"/>
    </w:pPr>
  </w:p>
  <w:p w:rsidR="0017469C" w:rsidRDefault="0017469C">
    <w:pPr>
      <w:pStyle w:val="Sidhuvud"/>
    </w:pPr>
  </w:p>
  <w:p w:rsidR="00404FB4" w:rsidRDefault="00404FB4">
    <w:pPr>
      <w:pStyle w:val="Sidhuvud"/>
    </w:pPr>
  </w:p>
  <w:p w:rsidR="00404FB4" w:rsidRDefault="00404FB4">
    <w:pPr>
      <w:pStyle w:val="Sidhuvu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FB4" w:rsidRDefault="00404FB4">
    <w:pPr>
      <w:pStyle w:val="Sidhuvu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7469C"/>
    <w:rsid w:val="00053D27"/>
    <w:rsid w:val="001436DD"/>
    <w:rsid w:val="0017469C"/>
    <w:rsid w:val="00404FB4"/>
    <w:rsid w:val="004449F8"/>
    <w:rsid w:val="007C0B91"/>
    <w:rsid w:val="00AD3E63"/>
    <w:rsid w:val="00C20756"/>
    <w:rsid w:val="00D249C3"/>
    <w:rsid w:val="00D35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E63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semiHidden/>
    <w:unhideWhenUsed/>
    <w:rsid w:val="00174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17469C"/>
  </w:style>
  <w:style w:type="paragraph" w:styleId="Sidfot">
    <w:name w:val="footer"/>
    <w:basedOn w:val="Normal"/>
    <w:link w:val="SidfotChar"/>
    <w:uiPriority w:val="99"/>
    <w:semiHidden/>
    <w:unhideWhenUsed/>
    <w:rsid w:val="00174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semiHidden/>
    <w:rsid w:val="0017469C"/>
  </w:style>
  <w:style w:type="paragraph" w:styleId="Ballongtext">
    <w:name w:val="Balloon Text"/>
    <w:basedOn w:val="Normal"/>
    <w:link w:val="BallongtextChar"/>
    <w:uiPriority w:val="99"/>
    <w:semiHidden/>
    <w:unhideWhenUsed/>
    <w:rsid w:val="0017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746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SKA_brevmall</Template>
  <TotalTime>2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janh</dc:creator>
  <cp:lastModifiedBy>janh</cp:lastModifiedBy>
  <cp:revision>2</cp:revision>
  <cp:lastPrinted>2009-09-22T20:22:00Z</cp:lastPrinted>
  <dcterms:created xsi:type="dcterms:W3CDTF">2009-09-22T20:52:00Z</dcterms:created>
  <dcterms:modified xsi:type="dcterms:W3CDTF">2009-09-22T20:52:00Z</dcterms:modified>
</cp:coreProperties>
</file>